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8228E5" w14:textId="77777777" w:rsidR="004B6F66" w:rsidRDefault="004B6F66" w:rsidP="004B6F66">
      <w:pPr>
        <w:widowControl w:val="0"/>
        <w:autoSpaceDE w:val="0"/>
        <w:autoSpaceDN w:val="0"/>
        <w:adjustRightInd w:val="0"/>
        <w:spacing w:after="240"/>
        <w:ind w:right="424"/>
        <w:jc w:val="center"/>
        <w:rPr>
          <w:rFonts w:ascii="Times" w:hAnsi="Times" w:cs="Times"/>
          <w:sz w:val="40"/>
          <w:szCs w:val="56"/>
        </w:rPr>
      </w:pPr>
    </w:p>
    <w:p w14:paraId="196794C3" w14:textId="77777777" w:rsidR="007B5A43" w:rsidRPr="004B6F66" w:rsidRDefault="007B5A43" w:rsidP="004B6F66">
      <w:pPr>
        <w:widowControl w:val="0"/>
        <w:autoSpaceDE w:val="0"/>
        <w:autoSpaceDN w:val="0"/>
        <w:adjustRightInd w:val="0"/>
        <w:spacing w:after="240"/>
        <w:ind w:right="424"/>
        <w:jc w:val="center"/>
        <w:rPr>
          <w:rFonts w:ascii="Times" w:hAnsi="Times" w:cs="Times"/>
          <w:sz w:val="16"/>
        </w:rPr>
      </w:pPr>
      <w:r w:rsidRPr="004B6F66">
        <w:rPr>
          <w:rFonts w:ascii="Times" w:hAnsi="Times" w:cs="Times"/>
          <w:sz w:val="40"/>
          <w:szCs w:val="56"/>
        </w:rPr>
        <w:t>Report template for the project in the course DD2380 at KTH</w:t>
      </w:r>
    </w:p>
    <w:p w14:paraId="35C2BFD4" w14:textId="77777777" w:rsidR="004B6F66" w:rsidRPr="00D97815" w:rsidRDefault="007B5A43" w:rsidP="00D97815">
      <w:pPr>
        <w:widowControl w:val="0"/>
        <w:autoSpaceDE w:val="0"/>
        <w:autoSpaceDN w:val="0"/>
        <w:adjustRightInd w:val="0"/>
        <w:spacing w:after="120"/>
        <w:ind w:right="425"/>
        <w:jc w:val="center"/>
        <w:rPr>
          <w:rFonts w:ascii="Times" w:hAnsi="Times" w:cs="Times"/>
          <w:sz w:val="32"/>
          <w:szCs w:val="38"/>
        </w:rPr>
      </w:pPr>
      <w:r w:rsidRPr="00D97815">
        <w:rPr>
          <w:rFonts w:ascii="Times" w:hAnsi="Times" w:cs="Times"/>
          <w:sz w:val="32"/>
          <w:szCs w:val="38"/>
        </w:rPr>
        <w:t>GROUPXXXX 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8"/>
        <w:gridCol w:w="1998"/>
        <w:gridCol w:w="1999"/>
        <w:gridCol w:w="1999"/>
      </w:tblGrid>
      <w:tr w:rsidR="004B6F66" w:rsidRPr="00D97815" w14:paraId="0ED2C5A1" w14:textId="77777777" w:rsidTr="00D97815">
        <w:trPr>
          <w:trHeight w:hRule="exact" w:val="397"/>
        </w:trPr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0B45EA55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r w:rsidRPr="00D97815">
              <w:rPr>
                <w:rFonts w:ascii="Times" w:hAnsi="Times" w:cs="Times"/>
                <w:sz w:val="28"/>
                <w:szCs w:val="38"/>
              </w:rPr>
              <w:t>Author One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143B68D7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r w:rsidRPr="00D97815">
              <w:rPr>
                <w:rFonts w:ascii="Times" w:hAnsi="Times" w:cs="Times"/>
                <w:sz w:val="28"/>
                <w:szCs w:val="38"/>
              </w:rPr>
              <w:t>Author Two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4631CF28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r w:rsidRPr="00D97815">
              <w:rPr>
                <w:rFonts w:ascii="Times" w:hAnsi="Times" w:cs="Times"/>
                <w:sz w:val="28"/>
                <w:szCs w:val="38"/>
              </w:rPr>
              <w:t>Author Three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7FE4FD35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r w:rsidRPr="00D97815">
              <w:rPr>
                <w:rFonts w:ascii="Times" w:hAnsi="Times" w:cs="Times"/>
                <w:sz w:val="28"/>
                <w:szCs w:val="38"/>
              </w:rPr>
              <w:t>Author Four</w:t>
            </w:r>
          </w:p>
        </w:tc>
      </w:tr>
      <w:tr w:rsidR="004B6F66" w:rsidRPr="00D97815" w14:paraId="07184EB4" w14:textId="77777777" w:rsidTr="00D97815">
        <w:trPr>
          <w:trHeight w:hRule="exact" w:val="397"/>
        </w:trPr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46F47034" w14:textId="77777777" w:rsidR="004B6F66" w:rsidRPr="00D97815" w:rsidRDefault="004B6F66" w:rsidP="00D97815">
            <w:pPr>
              <w:widowControl w:val="0"/>
              <w:tabs>
                <w:tab w:val="left" w:pos="1942"/>
              </w:tabs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r w:rsidRPr="00D97815">
              <w:rPr>
                <w:rFonts w:ascii="Times" w:hAnsi="Times" w:cs="Times"/>
                <w:sz w:val="28"/>
                <w:szCs w:val="38"/>
              </w:rPr>
              <w:t>BIRTHDATE1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2A815601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r w:rsidRPr="00D97815">
              <w:rPr>
                <w:rFonts w:ascii="Times" w:hAnsi="Times" w:cs="Times"/>
                <w:sz w:val="28"/>
                <w:szCs w:val="38"/>
              </w:rPr>
              <w:t>BIRTHDATE2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3ECD3968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r w:rsidRPr="00D97815">
              <w:rPr>
                <w:rFonts w:ascii="Times" w:hAnsi="Times" w:cs="Times"/>
                <w:sz w:val="28"/>
                <w:szCs w:val="38"/>
              </w:rPr>
              <w:t>BIRTHDATE3</w:t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62202AD6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r w:rsidRPr="00D97815">
              <w:rPr>
                <w:rFonts w:ascii="Times" w:hAnsi="Times" w:cs="Times"/>
                <w:sz w:val="28"/>
                <w:szCs w:val="38"/>
              </w:rPr>
              <w:t>BIRTHDATE4</w:t>
            </w:r>
          </w:p>
        </w:tc>
      </w:tr>
      <w:tr w:rsidR="004B6F66" w:rsidRPr="00D97815" w14:paraId="010D1899" w14:textId="77777777" w:rsidTr="00D97815">
        <w:trPr>
          <w:trHeight w:hRule="exact" w:val="397"/>
        </w:trPr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4A9005A3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hyperlink r:id="rId8" w:history="1">
              <w:r w:rsidRPr="00D97815">
                <w:rPr>
                  <w:rStyle w:val="Hyperlink"/>
                  <w:rFonts w:ascii="Times" w:hAnsi="Times" w:cs="Times"/>
                  <w:sz w:val="28"/>
                  <w:szCs w:val="38"/>
                </w:rPr>
                <w:t>MAIL1@kth.se</w:t>
              </w:r>
            </w:hyperlink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12352B8A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hyperlink r:id="rId9" w:history="1">
              <w:r w:rsidRPr="00D97815">
                <w:rPr>
                  <w:rStyle w:val="Hyperlink"/>
                  <w:rFonts w:ascii="Times" w:hAnsi="Times" w:cs="Times"/>
                  <w:sz w:val="28"/>
                  <w:szCs w:val="38"/>
                </w:rPr>
                <w:t>MAIL2@kth.se</w:t>
              </w:r>
            </w:hyperlink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1CD40123" w14:textId="77777777" w:rsidR="004B6F66" w:rsidRPr="00D97815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hyperlink r:id="rId10" w:history="1">
              <w:r w:rsidRPr="00D97815">
                <w:rPr>
                  <w:rStyle w:val="Hyperlink"/>
                  <w:rFonts w:ascii="Times" w:hAnsi="Times" w:cs="Times"/>
                  <w:sz w:val="28"/>
                  <w:szCs w:val="38"/>
                </w:rPr>
                <w:t>MAIL3@kth.se</w:t>
              </w:r>
            </w:hyperlink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28" w:type="dxa"/>
              <w:right w:w="28" w:type="dxa"/>
            </w:tcMar>
            <w:vAlign w:val="center"/>
          </w:tcPr>
          <w:p w14:paraId="62D0CB81" w14:textId="30C4BB65" w:rsidR="004B6F66" w:rsidRDefault="0094313E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  <w:hyperlink r:id="rId11" w:history="1">
              <w:r w:rsidRPr="00AD6CE2">
                <w:rPr>
                  <w:rStyle w:val="Hyperlink"/>
                  <w:rFonts w:ascii="Times" w:hAnsi="Times" w:cs="Times"/>
                  <w:sz w:val="28"/>
                  <w:szCs w:val="38"/>
                </w:rPr>
                <w:t>MAIL4@kth.se</w:t>
              </w:r>
            </w:hyperlink>
          </w:p>
          <w:p w14:paraId="0C3C5171" w14:textId="77777777" w:rsidR="0094313E" w:rsidRPr="00D97815" w:rsidRDefault="0094313E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28"/>
                <w:szCs w:val="38"/>
              </w:rPr>
            </w:pPr>
          </w:p>
        </w:tc>
      </w:tr>
      <w:tr w:rsidR="004B6F66" w14:paraId="514DCBD3" w14:textId="77777777" w:rsidTr="00D97815"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6E755010" w14:textId="77777777" w:rsidR="004B6F66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38"/>
                <w:szCs w:val="38"/>
              </w:rPr>
            </w:pPr>
            <w:r>
              <w:rPr>
                <w:rFonts w:ascii="Times" w:hAnsi="Times" w:cs="Times"/>
                <w:noProof/>
                <w:sz w:val="38"/>
                <w:szCs w:val="38"/>
              </w:rPr>
              <w:drawing>
                <wp:inline distT="0" distB="0" distL="0" distR="0" wp14:anchorId="7F85CB83" wp14:editId="4ADD5B53">
                  <wp:extent cx="541020" cy="676656"/>
                  <wp:effectExtent l="0" t="0" r="0" b="952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an_Turing_photo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676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258D75A5" w14:textId="77777777" w:rsidR="004B6F66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38"/>
                <w:szCs w:val="38"/>
              </w:rPr>
            </w:pPr>
            <w:r>
              <w:rPr>
                <w:rFonts w:ascii="Times" w:hAnsi="Times" w:cs="Times"/>
                <w:noProof/>
                <w:sz w:val="38"/>
                <w:szCs w:val="38"/>
              </w:rPr>
              <w:drawing>
                <wp:inline distT="0" distB="0" distL="0" distR="0" wp14:anchorId="29055DF0" wp14:editId="4DF19169">
                  <wp:extent cx="541020" cy="676656"/>
                  <wp:effectExtent l="0" t="0" r="0" b="952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an_Turing_photo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676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3EE6F550" w14:textId="77777777" w:rsidR="004B6F66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38"/>
                <w:szCs w:val="38"/>
              </w:rPr>
            </w:pPr>
            <w:r>
              <w:rPr>
                <w:rFonts w:ascii="Times" w:hAnsi="Times" w:cs="Times"/>
                <w:noProof/>
                <w:sz w:val="38"/>
                <w:szCs w:val="38"/>
              </w:rPr>
              <w:drawing>
                <wp:inline distT="0" distB="0" distL="0" distR="0" wp14:anchorId="47643F16" wp14:editId="6BD515F1">
                  <wp:extent cx="541020" cy="676656"/>
                  <wp:effectExtent l="0" t="0" r="0" b="952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an_Turing_photo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676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14:paraId="3D5DC4A5" w14:textId="77777777" w:rsidR="004B6F66" w:rsidRDefault="004B6F66" w:rsidP="00D97815">
            <w:pPr>
              <w:widowControl w:val="0"/>
              <w:autoSpaceDE w:val="0"/>
              <w:autoSpaceDN w:val="0"/>
              <w:adjustRightInd w:val="0"/>
              <w:spacing w:after="240"/>
              <w:ind w:right="57"/>
              <w:jc w:val="center"/>
              <w:rPr>
                <w:rFonts w:ascii="Times" w:hAnsi="Times" w:cs="Times"/>
                <w:sz w:val="38"/>
                <w:szCs w:val="38"/>
              </w:rPr>
            </w:pPr>
            <w:r>
              <w:rPr>
                <w:rFonts w:ascii="Times" w:hAnsi="Times" w:cs="Times"/>
                <w:noProof/>
                <w:sz w:val="38"/>
                <w:szCs w:val="38"/>
              </w:rPr>
              <w:drawing>
                <wp:inline distT="0" distB="0" distL="0" distR="0" wp14:anchorId="68B7AE6B" wp14:editId="69AB200D">
                  <wp:extent cx="541020" cy="676656"/>
                  <wp:effectExtent l="0" t="0" r="0" b="952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an_Turing_photo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676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914E59" w14:textId="77777777" w:rsidR="00D97815" w:rsidRDefault="00D97815" w:rsidP="00BC6438">
      <w:pPr>
        <w:widowControl w:val="0"/>
        <w:autoSpaceDE w:val="0"/>
        <w:autoSpaceDN w:val="0"/>
        <w:adjustRightInd w:val="0"/>
        <w:spacing w:after="40"/>
        <w:jc w:val="center"/>
        <w:rPr>
          <w:rFonts w:ascii="Times" w:hAnsi="Times" w:cs="Times"/>
          <w:sz w:val="30"/>
          <w:szCs w:val="30"/>
        </w:rPr>
      </w:pPr>
    </w:p>
    <w:p w14:paraId="51776700" w14:textId="77777777" w:rsidR="007B5A43" w:rsidRPr="001F363A" w:rsidRDefault="007B5A43" w:rsidP="00BC6438">
      <w:pPr>
        <w:widowControl w:val="0"/>
        <w:autoSpaceDE w:val="0"/>
        <w:autoSpaceDN w:val="0"/>
        <w:adjustRightInd w:val="0"/>
        <w:spacing w:after="40"/>
        <w:jc w:val="center"/>
        <w:rPr>
          <w:rFonts w:cs="Times New Roman"/>
          <w:b/>
        </w:rPr>
      </w:pPr>
      <w:r w:rsidRPr="001F363A">
        <w:rPr>
          <w:rFonts w:cs="Times New Roman"/>
          <w:b/>
        </w:rPr>
        <w:t>Abstract</w:t>
      </w:r>
    </w:p>
    <w:p w14:paraId="6CB74D74" w14:textId="77777777" w:rsidR="007B5A43" w:rsidRPr="00D97815" w:rsidRDefault="007B5A43" w:rsidP="00BC6438">
      <w:pPr>
        <w:widowControl w:val="0"/>
        <w:autoSpaceDE w:val="0"/>
        <w:autoSpaceDN w:val="0"/>
        <w:adjustRightInd w:val="0"/>
        <w:spacing w:after="40"/>
        <w:rPr>
          <w:rFonts w:ascii="Times" w:hAnsi="Times" w:cs="Times"/>
          <w:sz w:val="20"/>
        </w:rPr>
      </w:pP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  <w:r w:rsidRPr="00D97815">
        <w:rPr>
          <w:rFonts w:ascii="Times" w:hAnsi="Times" w:cs="Times"/>
          <w:szCs w:val="30"/>
        </w:rPr>
        <w:t xml:space="preserve"> </w:t>
      </w:r>
      <w:proofErr w:type="spellStart"/>
      <w:r w:rsidRPr="00D97815">
        <w:rPr>
          <w:rFonts w:ascii="Times" w:hAnsi="Times" w:cs="Times"/>
          <w:szCs w:val="30"/>
        </w:rPr>
        <w:t>bla</w:t>
      </w:r>
      <w:proofErr w:type="spellEnd"/>
    </w:p>
    <w:p w14:paraId="4F234EE7" w14:textId="77777777" w:rsidR="00D97815" w:rsidRDefault="00D97815" w:rsidP="00BC6438">
      <w:pPr>
        <w:spacing w:after="40"/>
        <w:rPr>
          <w:rFonts w:ascii="Times" w:hAnsi="Times" w:cs="Times"/>
          <w:sz w:val="32"/>
          <w:szCs w:val="32"/>
        </w:rPr>
      </w:pPr>
      <w:r>
        <w:rPr>
          <w:rFonts w:ascii="Times" w:hAnsi="Times" w:cs="Times"/>
          <w:sz w:val="32"/>
          <w:szCs w:val="32"/>
        </w:rPr>
        <w:br w:type="page"/>
      </w:r>
    </w:p>
    <w:p w14:paraId="1896E630" w14:textId="77777777" w:rsidR="007B5A43" w:rsidRDefault="007B5A43" w:rsidP="004161C2">
      <w:pPr>
        <w:pStyle w:val="Heading1"/>
        <w:numPr>
          <w:ilvl w:val="0"/>
          <w:numId w:val="2"/>
        </w:numPr>
      </w:pPr>
      <w:r>
        <w:t>Introduction (1–2 pages)</w:t>
      </w:r>
    </w:p>
    <w:p w14:paraId="700972FC" w14:textId="77777777" w:rsidR="007B5A43" w:rsidRPr="001312F2" w:rsidRDefault="007B5A43" w:rsidP="00BC6438">
      <w:pPr>
        <w:widowControl w:val="0"/>
        <w:autoSpaceDE w:val="0"/>
        <w:autoSpaceDN w:val="0"/>
        <w:adjustRightInd w:val="0"/>
        <w:spacing w:after="40"/>
        <w:rPr>
          <w:rFonts w:ascii="Times" w:hAnsi="Times" w:cs="Times"/>
          <w:szCs w:val="32"/>
        </w:rPr>
      </w:pP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</w:p>
    <w:p w14:paraId="358D2C8D" w14:textId="77777777" w:rsidR="00361CAA" w:rsidRPr="001312F2" w:rsidRDefault="00361CAA" w:rsidP="00BC6438">
      <w:pPr>
        <w:widowControl w:val="0"/>
        <w:autoSpaceDE w:val="0"/>
        <w:autoSpaceDN w:val="0"/>
        <w:adjustRightInd w:val="0"/>
        <w:spacing w:after="40"/>
        <w:rPr>
          <w:rFonts w:ascii="Times" w:hAnsi="Times" w:cs="Times"/>
          <w:szCs w:val="32"/>
        </w:rPr>
      </w:pP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  <w:r w:rsidRPr="001312F2">
        <w:rPr>
          <w:rFonts w:ascii="Times" w:hAnsi="Times" w:cs="Times"/>
          <w:szCs w:val="32"/>
        </w:rPr>
        <w:t xml:space="preserve"> </w:t>
      </w:r>
      <w:proofErr w:type="spellStart"/>
      <w:r w:rsidRPr="001312F2">
        <w:rPr>
          <w:rFonts w:ascii="Times" w:hAnsi="Times" w:cs="Times"/>
          <w:szCs w:val="32"/>
        </w:rPr>
        <w:t>bla</w:t>
      </w:r>
      <w:proofErr w:type="spellEnd"/>
    </w:p>
    <w:p w14:paraId="03F2F292" w14:textId="77777777" w:rsidR="001312F2" w:rsidRPr="001312F2" w:rsidRDefault="001312F2" w:rsidP="00BC6438">
      <w:pPr>
        <w:widowControl w:val="0"/>
        <w:autoSpaceDE w:val="0"/>
        <w:autoSpaceDN w:val="0"/>
        <w:adjustRightInd w:val="0"/>
        <w:spacing w:after="40"/>
        <w:rPr>
          <w:rFonts w:ascii="Times" w:hAnsi="Times" w:cs="Times"/>
          <w:sz w:val="20"/>
        </w:rPr>
      </w:pPr>
    </w:p>
    <w:p w14:paraId="1A507A3F" w14:textId="77777777" w:rsidR="007B5A43" w:rsidRDefault="007B5A43" w:rsidP="004161C2">
      <w:pPr>
        <w:pStyle w:val="Heading2"/>
        <w:numPr>
          <w:ilvl w:val="1"/>
          <w:numId w:val="2"/>
        </w:numPr>
      </w:pPr>
      <w:r>
        <w:t>Contribution</w:t>
      </w:r>
    </w:p>
    <w:p w14:paraId="1C6E8700" w14:textId="77777777" w:rsidR="007B5A43" w:rsidRPr="004161C2" w:rsidRDefault="007B5A43" w:rsidP="00BC6438">
      <w:pPr>
        <w:spacing w:after="40"/>
      </w:pP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  <w:r w:rsidRPr="004161C2">
        <w:t xml:space="preserve"> </w:t>
      </w:r>
      <w:proofErr w:type="spellStart"/>
      <w:r w:rsidRPr="004161C2">
        <w:t>bla</w:t>
      </w:r>
      <w:proofErr w:type="spellEnd"/>
    </w:p>
    <w:p w14:paraId="573DC2BF" w14:textId="77777777" w:rsidR="007B5A43" w:rsidRDefault="007B5A43" w:rsidP="004161C2">
      <w:pPr>
        <w:pStyle w:val="Heading2"/>
        <w:numPr>
          <w:ilvl w:val="1"/>
          <w:numId w:val="2"/>
        </w:numPr>
      </w:pPr>
      <w:r>
        <w:t>Outline</w:t>
      </w:r>
    </w:p>
    <w:p w14:paraId="39BD1FB1" w14:textId="3E2EDE14" w:rsidR="006942B2" w:rsidRPr="00FB7ADD" w:rsidRDefault="007B5A43" w:rsidP="00BC6438">
      <w:pPr>
        <w:widowControl w:val="0"/>
        <w:autoSpaceDE w:val="0"/>
        <w:autoSpaceDN w:val="0"/>
        <w:adjustRightInd w:val="0"/>
        <w:spacing w:after="40"/>
        <w:rPr>
          <w:rFonts w:ascii="Times" w:hAnsi="Times" w:cs="Times"/>
        </w:rPr>
      </w:pPr>
      <w:proofErr w:type="spellStart"/>
      <w:proofErr w:type="gramStart"/>
      <w:r w:rsidRPr="004161C2">
        <w:rPr>
          <w:rFonts w:ascii="Times" w:hAnsi="Times" w:cs="Times"/>
        </w:rPr>
        <w:t>bla</w:t>
      </w:r>
      <w:proofErr w:type="spellEnd"/>
      <w:proofErr w:type="gram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bla</w:t>
      </w:r>
      <w:proofErr w:type="spellEnd"/>
      <w:r w:rsidRPr="004161C2">
        <w:rPr>
          <w:rFonts w:ascii="Times" w:hAnsi="Times" w:cs="Times"/>
        </w:rPr>
        <w:t xml:space="preserve"> </w:t>
      </w:r>
      <w:proofErr w:type="spellStart"/>
      <w:r w:rsidRPr="004161C2">
        <w:rPr>
          <w:rFonts w:ascii="Times" w:hAnsi="Times" w:cs="Times"/>
        </w:rPr>
        <w:t>bl</w:t>
      </w:r>
      <w:r w:rsidR="00FB7ADD">
        <w:rPr>
          <w:rFonts w:ascii="Times" w:hAnsi="Times" w:cs="Times"/>
        </w:rPr>
        <w:t>a</w:t>
      </w:r>
      <w:proofErr w:type="spellEnd"/>
    </w:p>
    <w:p w14:paraId="27759A26" w14:textId="77777777" w:rsidR="007B5A43" w:rsidRDefault="007B5A43" w:rsidP="004161C2">
      <w:pPr>
        <w:pStyle w:val="Heading1"/>
        <w:numPr>
          <w:ilvl w:val="0"/>
          <w:numId w:val="2"/>
        </w:numPr>
      </w:pPr>
      <w:r>
        <w:t>Related work</w:t>
      </w:r>
    </w:p>
    <w:p w14:paraId="65A77D44" w14:textId="57EB7942" w:rsidR="007B5A43" w:rsidRDefault="007B5A43" w:rsidP="00BC6438">
      <w:pPr>
        <w:spacing w:after="40"/>
      </w:pP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 w:rsidR="00BC6438">
        <w:t>bla</w:t>
      </w:r>
      <w:proofErr w:type="spellEnd"/>
      <w:r w:rsidR="00BC6438">
        <w:t xml:space="preserve"> </w:t>
      </w:r>
      <w:proofErr w:type="spellStart"/>
      <w:r w:rsidR="00BC6438">
        <w:t>bla</w:t>
      </w:r>
      <w:proofErr w:type="spellEnd"/>
      <w:r w:rsidR="00BC6438">
        <w:t xml:space="preserve"> </w:t>
      </w:r>
      <w:proofErr w:type="spellStart"/>
      <w:r w:rsidR="00BC6438">
        <w:t>bla</w:t>
      </w:r>
      <w:proofErr w:type="spellEnd"/>
      <w:r w:rsidR="00BC6438">
        <w:t xml:space="preserve"> </w:t>
      </w:r>
      <w:proofErr w:type="spellStart"/>
      <w:r w:rsidR="00BC6438">
        <w:t>bla</w:t>
      </w:r>
      <w:proofErr w:type="spellEnd"/>
      <w:r w:rsidR="00BC6438">
        <w:t xml:space="preserve"> </w:t>
      </w:r>
      <w:proofErr w:type="spellStart"/>
      <w:r w:rsidR="00BC6438">
        <w:t>bla</w:t>
      </w:r>
      <w:proofErr w:type="spellEnd"/>
      <w:r w:rsidR="00BC6438">
        <w:t xml:space="preserve"> </w:t>
      </w:r>
      <w:proofErr w:type="spellStart"/>
      <w:r w:rsidR="00BC6438">
        <w:t>bla</w:t>
      </w:r>
      <w:proofErr w:type="spellEnd"/>
      <w:r w:rsidR="00BC6438">
        <w:t xml:space="preserve"> </w:t>
      </w:r>
      <w:proofErr w:type="spellStart"/>
      <w:r w:rsidR="00BC6438">
        <w:t>bla</w:t>
      </w:r>
      <w:proofErr w:type="spellEnd"/>
      <w:r w:rsidR="00BC6438"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</w:p>
    <w:p w14:paraId="657D9542" w14:textId="77777777" w:rsidR="007B5A43" w:rsidRDefault="004161C2" w:rsidP="004161C2">
      <w:pPr>
        <w:pStyle w:val="Heading1"/>
        <w:numPr>
          <w:ilvl w:val="0"/>
          <w:numId w:val="2"/>
        </w:numPr>
      </w:pPr>
      <w:r>
        <w:t>My m</w:t>
      </w:r>
      <w:r w:rsidR="007B5A43">
        <w:t>ethod</w:t>
      </w:r>
    </w:p>
    <w:p w14:paraId="1DD3F2F9" w14:textId="77777777" w:rsidR="007B5A43" w:rsidRDefault="007B5A43" w:rsidP="00BC6438">
      <w:pPr>
        <w:spacing w:after="40"/>
      </w:pP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</w:p>
    <w:p w14:paraId="671D06CF" w14:textId="77777777" w:rsidR="007B5A43" w:rsidRDefault="007B5A43" w:rsidP="001F363A">
      <w:pPr>
        <w:pStyle w:val="Heading2ai14"/>
      </w:pPr>
      <w:r>
        <w:t>Implementation</w:t>
      </w:r>
    </w:p>
    <w:p w14:paraId="5F9B108F" w14:textId="77777777" w:rsidR="007B5A43" w:rsidRDefault="007B5A43" w:rsidP="00BC6438">
      <w:pPr>
        <w:spacing w:after="40"/>
      </w:pP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</w:p>
    <w:p w14:paraId="5A9B0AE2" w14:textId="77777777" w:rsidR="00FB7ADD" w:rsidRDefault="007B5A43" w:rsidP="00BC6438">
      <w:pPr>
        <w:spacing w:after="40"/>
      </w:pPr>
      <w:proofErr w:type="spellStart"/>
      <w:proofErr w:type="gramStart"/>
      <w:r>
        <w:t>bla</w:t>
      </w:r>
      <w:proofErr w:type="spellEnd"/>
      <w:proofErr w:type="gram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</w:p>
    <w:p w14:paraId="28A50654" w14:textId="08FD5BD1" w:rsidR="007B5A43" w:rsidRDefault="007B5A43" w:rsidP="00FB7ADD">
      <w:pPr>
        <w:pStyle w:val="Heading1ai14"/>
      </w:pPr>
      <w:r>
        <w:t>Experimental results</w:t>
      </w:r>
    </w:p>
    <w:p w14:paraId="5DF08434" w14:textId="77777777" w:rsidR="007B5A43" w:rsidRDefault="007B5A43" w:rsidP="00BC6438">
      <w:pPr>
        <w:spacing w:after="40"/>
      </w:pP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</w:p>
    <w:p w14:paraId="6F0CA7DD" w14:textId="77777777" w:rsidR="007B5A43" w:rsidRDefault="007B5A43" w:rsidP="001F363A">
      <w:pPr>
        <w:pStyle w:val="Heading2ai14"/>
      </w:pPr>
      <w:r>
        <w:t>Experi</w:t>
      </w:r>
      <w:r w:rsidR="001F363A">
        <w:t>me</w:t>
      </w:r>
      <w:r>
        <w:t>ntal setup</w:t>
      </w:r>
    </w:p>
    <w:p w14:paraId="7F4C918F" w14:textId="77777777" w:rsidR="00FB7ADD" w:rsidRDefault="007B5A43" w:rsidP="00BC6438">
      <w:pPr>
        <w:spacing w:after="40"/>
      </w:pP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</w:p>
    <w:p w14:paraId="718F149C" w14:textId="3779050C" w:rsidR="007B5A43" w:rsidRDefault="007B5A43" w:rsidP="00FB7ADD">
      <w:pPr>
        <w:pStyle w:val="Heading2ai14"/>
      </w:pPr>
      <w:proofErr w:type="spellEnd"/>
      <w:proofErr w:type="gramStart"/>
      <w:r>
        <w:t>Experiment ...</w:t>
      </w:r>
      <w:proofErr w:type="gramEnd"/>
    </w:p>
    <w:p w14:paraId="169FF198" w14:textId="390D492C" w:rsidR="00FB7ADD" w:rsidRDefault="007B5A43" w:rsidP="00BC6438">
      <w:pPr>
        <w:spacing w:after="40"/>
      </w:pP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 w:rsidR="00FB7ADD">
        <w:t xml:space="preserve"> </w:t>
      </w:r>
      <w:proofErr w:type="spellStart"/>
      <w:r w:rsidR="00FB7ADD">
        <w:t>b</w:t>
      </w:r>
      <w:r>
        <w:t>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 w:rsidR="00FB7ADD"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 w:rsidR="00FB7ADD"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</w:p>
    <w:p w14:paraId="6A917C9E" w14:textId="77777777" w:rsidR="001F363A" w:rsidRPr="001F363A" w:rsidRDefault="001F363A" w:rsidP="00BC6438">
      <w:pPr>
        <w:spacing w:after="40"/>
      </w:pP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  <w:r w:rsidR="007B5A43">
        <w:t xml:space="preserve"> </w:t>
      </w:r>
      <w:proofErr w:type="spellStart"/>
      <w:r w:rsidR="007B5A43">
        <w:t>bla</w:t>
      </w:r>
      <w:proofErr w:type="spellEnd"/>
    </w:p>
    <w:p w14:paraId="6A669BED" w14:textId="77777777" w:rsidR="007B5A43" w:rsidRDefault="007B5A43" w:rsidP="001F363A">
      <w:pPr>
        <w:pStyle w:val="Heading1ai14"/>
      </w:pPr>
      <w:r>
        <w:t>Summary and Conclusions</w:t>
      </w:r>
    </w:p>
    <w:p w14:paraId="2503A294" w14:textId="1780C5A9" w:rsidR="0094313E" w:rsidRPr="0094313E" w:rsidRDefault="007B5A43" w:rsidP="0094313E">
      <w:pPr>
        <w:spacing w:after="40"/>
      </w:pP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  <w:r>
        <w:t xml:space="preserve"> </w:t>
      </w:r>
      <w:proofErr w:type="spellStart"/>
      <w:r>
        <w:t>bla</w:t>
      </w:r>
      <w:proofErr w:type="spellEnd"/>
    </w:p>
    <w:p w14:paraId="43111B63" w14:textId="77777777" w:rsidR="007B5A43" w:rsidRPr="001F363A" w:rsidRDefault="007B5A43" w:rsidP="0094313E">
      <w:pPr>
        <w:pStyle w:val="Heading1"/>
      </w:pPr>
      <w:bookmarkStart w:id="0" w:name="_GoBack"/>
      <w:bookmarkEnd w:id="0"/>
      <w:r w:rsidRPr="001F363A">
        <w:t>References</w:t>
      </w:r>
    </w:p>
    <w:p w14:paraId="0254852D" w14:textId="77777777" w:rsidR="002E7AF1" w:rsidRDefault="002E7AF1" w:rsidP="00BC6438">
      <w:pPr>
        <w:spacing w:after="40"/>
      </w:pPr>
    </w:p>
    <w:sectPr w:rsidR="002E7AF1" w:rsidSect="007B5A43">
      <w:headerReference w:type="default" r:id="rId13"/>
      <w:pgSz w:w="12240" w:h="15840"/>
      <w:pgMar w:top="1440" w:right="2175" w:bottom="1440" w:left="212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9990CE" w14:textId="77777777" w:rsidR="00FB7ADD" w:rsidRDefault="00FB7ADD" w:rsidP="007B5A43">
      <w:r>
        <w:separator/>
      </w:r>
    </w:p>
  </w:endnote>
  <w:endnote w:type="continuationSeparator" w:id="0">
    <w:p w14:paraId="35D17BE0" w14:textId="77777777" w:rsidR="00FB7ADD" w:rsidRDefault="00FB7ADD" w:rsidP="007B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B9B07" w14:textId="77777777" w:rsidR="00FB7ADD" w:rsidRDefault="00FB7ADD" w:rsidP="007B5A43">
      <w:r>
        <w:separator/>
      </w:r>
    </w:p>
  </w:footnote>
  <w:footnote w:type="continuationSeparator" w:id="0">
    <w:p w14:paraId="0FC11A55" w14:textId="77777777" w:rsidR="00FB7ADD" w:rsidRDefault="00FB7ADD" w:rsidP="007B5A4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804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68"/>
      <w:gridCol w:w="6378"/>
    </w:tblGrid>
    <w:tr w:rsidR="00FB7ADD" w14:paraId="6D658AE9" w14:textId="77777777" w:rsidTr="004B6F66">
      <w:trPr>
        <w:trHeight w:val="281"/>
      </w:trPr>
      <w:tc>
        <w:tcPr>
          <w:tcW w:w="1668" w:type="dxa"/>
        </w:tcPr>
        <w:p w14:paraId="0C75C928" w14:textId="77777777" w:rsidR="00FB7ADD" w:rsidRDefault="00FB7ADD" w:rsidP="004B6F66">
          <w:pPr>
            <w:widowControl w:val="0"/>
            <w:autoSpaceDE w:val="0"/>
            <w:autoSpaceDN w:val="0"/>
            <w:adjustRightInd w:val="0"/>
            <w:spacing w:after="240"/>
            <w:rPr>
              <w:rFonts w:ascii="Times" w:hAnsi="Times" w:cs="Times"/>
              <w:szCs w:val="32"/>
            </w:rPr>
          </w:pPr>
          <w:r>
            <w:rPr>
              <w:rFonts w:ascii="Times" w:hAnsi="Times" w:cs="Times"/>
              <w:noProof/>
              <w:szCs w:val="3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A976924" wp14:editId="3DA952D5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222250</wp:posOffset>
                    </wp:positionV>
                    <wp:extent cx="5029200" cy="0"/>
                    <wp:effectExtent l="50800" t="25400" r="76200" b="101600"/>
                    <wp:wrapNone/>
                    <wp:docPr id="53" name="Straight Connector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5029200" cy="0"/>
                            </a:xfrm>
                            <a:prstGeom prst="line">
                              <a:avLst/>
                            </a:prstGeom>
                            <a:ln w="63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id="Straight Connector 5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17.5pt" to="396pt,17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" strokecolor="black [3213]" strokeweight=".5pt">
                    <v:shadow on="t" opacity="24903f" mv:blur="40000f" origin=",.5" offset="0,20000emu"/>
                  </v:line>
                </w:pict>
              </mc:Fallback>
            </mc:AlternateContent>
          </w:r>
          <w:r w:rsidRPr="007B5A43">
            <w:rPr>
              <w:rFonts w:ascii="Times" w:hAnsi="Times" w:cs="Times"/>
              <w:szCs w:val="32"/>
            </w:rPr>
            <w:t>DD2380 ai14</w:t>
          </w:r>
        </w:p>
      </w:tc>
      <w:tc>
        <w:tcPr>
          <w:tcW w:w="6378" w:type="dxa"/>
        </w:tcPr>
        <w:p w14:paraId="1DB2BF67" w14:textId="77777777" w:rsidR="00FB7ADD" w:rsidRPr="007B5A43" w:rsidRDefault="00FB7ADD" w:rsidP="004B6F66">
          <w:pPr>
            <w:widowControl w:val="0"/>
            <w:autoSpaceDE w:val="0"/>
            <w:autoSpaceDN w:val="0"/>
            <w:adjustRightInd w:val="0"/>
            <w:spacing w:after="240"/>
            <w:jc w:val="right"/>
            <w:rPr>
              <w:rFonts w:ascii="Times" w:hAnsi="Times" w:cs="Times"/>
              <w:sz w:val="20"/>
            </w:rPr>
          </w:pPr>
          <w:r w:rsidRPr="007B5A43">
            <w:rPr>
              <w:rFonts w:ascii="Times" w:hAnsi="Times" w:cs="Times"/>
              <w:szCs w:val="32"/>
            </w:rPr>
            <w:t xml:space="preserve">A. </w:t>
          </w:r>
          <w:proofErr w:type="spellStart"/>
          <w:r w:rsidRPr="007B5A43">
            <w:rPr>
              <w:rFonts w:ascii="Times" w:hAnsi="Times" w:cs="Times"/>
              <w:szCs w:val="32"/>
            </w:rPr>
            <w:t>Andersson</w:t>
          </w:r>
          <w:proofErr w:type="spellEnd"/>
          <w:r w:rsidRPr="007B5A43">
            <w:rPr>
              <w:rFonts w:ascii="Times" w:hAnsi="Times" w:cs="Times"/>
              <w:szCs w:val="32"/>
            </w:rPr>
            <w:t xml:space="preserve">, S. </w:t>
          </w:r>
          <w:proofErr w:type="spellStart"/>
          <w:r w:rsidRPr="007B5A43">
            <w:rPr>
              <w:rFonts w:ascii="Times" w:hAnsi="Times" w:cs="Times"/>
              <w:szCs w:val="32"/>
            </w:rPr>
            <w:t>Svensson</w:t>
          </w:r>
          <w:proofErr w:type="spellEnd"/>
        </w:p>
      </w:tc>
    </w:tr>
  </w:tbl>
  <w:p w14:paraId="6B8F0B32" w14:textId="77777777" w:rsidR="00FB7ADD" w:rsidRPr="007B5A43" w:rsidRDefault="00FB7ADD" w:rsidP="007B5A43">
    <w:pPr>
      <w:widowControl w:val="0"/>
      <w:autoSpaceDE w:val="0"/>
      <w:autoSpaceDN w:val="0"/>
      <w:adjustRightInd w:val="0"/>
      <w:spacing w:after="240"/>
      <w:rPr>
        <w:rFonts w:ascii="Times" w:hAnsi="Times" w:cs="Times"/>
        <w:sz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BD6"/>
    <w:multiLevelType w:val="multilevel"/>
    <w:tmpl w:val="2D66E7FC"/>
    <w:lvl w:ilvl="0">
      <w:start w:val="1"/>
      <w:numFmt w:val="decimal"/>
      <w:pStyle w:val="Heading1ai14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ai14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27E647A"/>
    <w:multiLevelType w:val="multilevel"/>
    <w:tmpl w:val="93CCA01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49213682"/>
    <w:multiLevelType w:val="multilevel"/>
    <w:tmpl w:val="FE36002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4A944385"/>
    <w:multiLevelType w:val="multilevel"/>
    <w:tmpl w:val="C000418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A0A7A9C"/>
    <w:multiLevelType w:val="multilevel"/>
    <w:tmpl w:val="F89AE31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ai14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663C539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DBC0941"/>
    <w:multiLevelType w:val="multilevel"/>
    <w:tmpl w:val="C000418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A43"/>
    <w:rsid w:val="001312F2"/>
    <w:rsid w:val="001F363A"/>
    <w:rsid w:val="002E7AF1"/>
    <w:rsid w:val="00361CAA"/>
    <w:rsid w:val="004161C2"/>
    <w:rsid w:val="004B6F66"/>
    <w:rsid w:val="006942B2"/>
    <w:rsid w:val="007B5A43"/>
    <w:rsid w:val="007D7D5D"/>
    <w:rsid w:val="00937149"/>
    <w:rsid w:val="0094313E"/>
    <w:rsid w:val="00BC6438"/>
    <w:rsid w:val="00D97815"/>
    <w:rsid w:val="00FB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3730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1C2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61C2"/>
    <w:pPr>
      <w:keepNext/>
      <w:keepLines/>
      <w:spacing w:before="480" w:line="360" w:lineRule="auto"/>
      <w:outlineLvl w:val="0"/>
    </w:pPr>
    <w:rPr>
      <w:rFonts w:eastAsiaTheme="majorEastAsia" w:cstheme="majorBidi"/>
      <w:bCs/>
      <w:color w:val="000000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61C2"/>
    <w:pPr>
      <w:keepNext/>
      <w:keepLines/>
      <w:spacing w:before="200" w:line="360" w:lineRule="auto"/>
      <w:outlineLvl w:val="1"/>
    </w:pPr>
    <w:rPr>
      <w:rFonts w:eastAsiaTheme="majorEastAsia" w:cstheme="majorBidi"/>
      <w:bCs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61C2"/>
    <w:pPr>
      <w:keepNext/>
      <w:keepLines/>
      <w:spacing w:before="200"/>
      <w:outlineLvl w:val="2"/>
    </w:pPr>
    <w:rPr>
      <w:rFonts w:eastAsiaTheme="majorEastAsia" w:cstheme="majorBidi"/>
      <w:b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5A4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A43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5A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A43"/>
  </w:style>
  <w:style w:type="paragraph" w:styleId="Footer">
    <w:name w:val="footer"/>
    <w:basedOn w:val="Normal"/>
    <w:link w:val="FooterChar"/>
    <w:uiPriority w:val="99"/>
    <w:unhideWhenUsed/>
    <w:rsid w:val="007B5A4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A43"/>
  </w:style>
  <w:style w:type="table" w:styleId="TableGrid">
    <w:name w:val="Table Grid"/>
    <w:basedOn w:val="TableNormal"/>
    <w:uiPriority w:val="59"/>
    <w:rsid w:val="007B5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B6F6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161C2"/>
    <w:rPr>
      <w:rFonts w:ascii="Times New Roman" w:eastAsiaTheme="majorEastAsia" w:hAnsi="Times New Roman" w:cstheme="majorBidi"/>
      <w:bCs/>
      <w:color w:val="000000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161C2"/>
    <w:rPr>
      <w:rFonts w:ascii="Times New Roman" w:eastAsiaTheme="majorEastAsia" w:hAnsi="Times New Roman" w:cstheme="majorBidi"/>
      <w:bCs/>
      <w:color w:val="000000" w:themeColor="tex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61C2"/>
    <w:rPr>
      <w:rFonts w:ascii="Times New Roman" w:eastAsiaTheme="majorEastAsia" w:hAnsi="Times New Roman" w:cstheme="majorBidi"/>
      <w:bCs/>
      <w:color w:val="000000" w:themeColor="text1"/>
    </w:rPr>
  </w:style>
  <w:style w:type="paragraph" w:customStyle="1" w:styleId="Heading1ai14">
    <w:name w:val="Heading1 ai14"/>
    <w:basedOn w:val="Heading1"/>
    <w:next w:val="Normal"/>
    <w:qFormat/>
    <w:rsid w:val="006942B2"/>
    <w:pPr>
      <w:numPr>
        <w:numId w:val="2"/>
      </w:numPr>
    </w:pPr>
  </w:style>
  <w:style w:type="paragraph" w:customStyle="1" w:styleId="Heading2ai14">
    <w:name w:val="Heading2 ai14"/>
    <w:basedOn w:val="Heading2"/>
    <w:next w:val="Normal"/>
    <w:qFormat/>
    <w:rsid w:val="006942B2"/>
    <w:pPr>
      <w:numPr>
        <w:ilvl w:val="1"/>
        <w:numId w:val="2"/>
      </w:numPr>
    </w:pPr>
  </w:style>
  <w:style w:type="paragraph" w:customStyle="1" w:styleId="Heading3ai14">
    <w:name w:val="Heading3 ai14"/>
    <w:basedOn w:val="Heading3"/>
    <w:next w:val="Normal"/>
    <w:qFormat/>
    <w:rsid w:val="006942B2"/>
    <w:pPr>
      <w:numPr>
        <w:ilvl w:val="2"/>
        <w:numId w:val="7"/>
      </w:numPr>
    </w:pPr>
  </w:style>
  <w:style w:type="paragraph" w:customStyle="1" w:styleId="Titleai14">
    <w:name w:val="Title ai14"/>
    <w:basedOn w:val="Normal"/>
    <w:qFormat/>
    <w:rsid w:val="006942B2"/>
    <w:pPr>
      <w:widowControl w:val="0"/>
      <w:autoSpaceDE w:val="0"/>
      <w:autoSpaceDN w:val="0"/>
      <w:adjustRightInd w:val="0"/>
      <w:spacing w:after="240"/>
      <w:ind w:right="424"/>
      <w:jc w:val="center"/>
    </w:pPr>
    <w:rPr>
      <w:rFonts w:ascii="Times" w:hAnsi="Times" w:cs="Times"/>
      <w:sz w:val="40"/>
      <w:szCs w:val="5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1C2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61C2"/>
    <w:pPr>
      <w:keepNext/>
      <w:keepLines/>
      <w:spacing w:before="480" w:line="360" w:lineRule="auto"/>
      <w:outlineLvl w:val="0"/>
    </w:pPr>
    <w:rPr>
      <w:rFonts w:eastAsiaTheme="majorEastAsia" w:cstheme="majorBidi"/>
      <w:bCs/>
      <w:color w:val="000000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61C2"/>
    <w:pPr>
      <w:keepNext/>
      <w:keepLines/>
      <w:spacing w:before="200" w:line="360" w:lineRule="auto"/>
      <w:outlineLvl w:val="1"/>
    </w:pPr>
    <w:rPr>
      <w:rFonts w:eastAsiaTheme="majorEastAsia" w:cstheme="majorBidi"/>
      <w:bCs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61C2"/>
    <w:pPr>
      <w:keepNext/>
      <w:keepLines/>
      <w:spacing w:before="200"/>
      <w:outlineLvl w:val="2"/>
    </w:pPr>
    <w:rPr>
      <w:rFonts w:eastAsiaTheme="majorEastAsia" w:cstheme="majorBidi"/>
      <w:b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5A4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A43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5A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A43"/>
  </w:style>
  <w:style w:type="paragraph" w:styleId="Footer">
    <w:name w:val="footer"/>
    <w:basedOn w:val="Normal"/>
    <w:link w:val="FooterChar"/>
    <w:uiPriority w:val="99"/>
    <w:unhideWhenUsed/>
    <w:rsid w:val="007B5A4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A43"/>
  </w:style>
  <w:style w:type="table" w:styleId="TableGrid">
    <w:name w:val="Table Grid"/>
    <w:basedOn w:val="TableNormal"/>
    <w:uiPriority w:val="59"/>
    <w:rsid w:val="007B5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B6F6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161C2"/>
    <w:rPr>
      <w:rFonts w:ascii="Times New Roman" w:eastAsiaTheme="majorEastAsia" w:hAnsi="Times New Roman" w:cstheme="majorBidi"/>
      <w:bCs/>
      <w:color w:val="000000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161C2"/>
    <w:rPr>
      <w:rFonts w:ascii="Times New Roman" w:eastAsiaTheme="majorEastAsia" w:hAnsi="Times New Roman" w:cstheme="majorBidi"/>
      <w:bCs/>
      <w:color w:val="000000" w:themeColor="tex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61C2"/>
    <w:rPr>
      <w:rFonts w:ascii="Times New Roman" w:eastAsiaTheme="majorEastAsia" w:hAnsi="Times New Roman" w:cstheme="majorBidi"/>
      <w:bCs/>
      <w:color w:val="000000" w:themeColor="text1"/>
    </w:rPr>
  </w:style>
  <w:style w:type="paragraph" w:customStyle="1" w:styleId="Heading1ai14">
    <w:name w:val="Heading1 ai14"/>
    <w:basedOn w:val="Heading1"/>
    <w:next w:val="Normal"/>
    <w:qFormat/>
    <w:rsid w:val="006942B2"/>
    <w:pPr>
      <w:numPr>
        <w:numId w:val="2"/>
      </w:numPr>
    </w:pPr>
  </w:style>
  <w:style w:type="paragraph" w:customStyle="1" w:styleId="Heading2ai14">
    <w:name w:val="Heading2 ai14"/>
    <w:basedOn w:val="Heading2"/>
    <w:next w:val="Normal"/>
    <w:qFormat/>
    <w:rsid w:val="006942B2"/>
    <w:pPr>
      <w:numPr>
        <w:ilvl w:val="1"/>
        <w:numId w:val="2"/>
      </w:numPr>
    </w:pPr>
  </w:style>
  <w:style w:type="paragraph" w:customStyle="1" w:styleId="Heading3ai14">
    <w:name w:val="Heading3 ai14"/>
    <w:basedOn w:val="Heading3"/>
    <w:next w:val="Normal"/>
    <w:qFormat/>
    <w:rsid w:val="006942B2"/>
    <w:pPr>
      <w:numPr>
        <w:ilvl w:val="2"/>
        <w:numId w:val="7"/>
      </w:numPr>
    </w:pPr>
  </w:style>
  <w:style w:type="paragraph" w:customStyle="1" w:styleId="Titleai14">
    <w:name w:val="Title ai14"/>
    <w:basedOn w:val="Normal"/>
    <w:qFormat/>
    <w:rsid w:val="006942B2"/>
    <w:pPr>
      <w:widowControl w:val="0"/>
      <w:autoSpaceDE w:val="0"/>
      <w:autoSpaceDN w:val="0"/>
      <w:adjustRightInd w:val="0"/>
      <w:spacing w:after="240"/>
      <w:ind w:right="424"/>
      <w:jc w:val="center"/>
    </w:pPr>
    <w:rPr>
      <w:rFonts w:ascii="Times" w:hAnsi="Times" w:cs="Times"/>
      <w:sz w:val="40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MAIL4@kth.se" TargetMode="External"/><Relationship Id="rId12" Type="http://schemas.openxmlformats.org/officeDocument/2006/relationships/image" Target="media/image1.jpg"/><Relationship Id="rId13" Type="http://schemas.openxmlformats.org/officeDocument/2006/relationships/header" Target="head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AIL1@kth.se" TargetMode="External"/><Relationship Id="rId9" Type="http://schemas.openxmlformats.org/officeDocument/2006/relationships/hyperlink" Target="mailto:MAIL2@kth.se" TargetMode="External"/><Relationship Id="rId10" Type="http://schemas.openxmlformats.org/officeDocument/2006/relationships/hyperlink" Target="mailto:MAIL3@kth.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ai14-report-template-word.dotx</Template>
  <TotalTime>2</TotalTime>
  <Pages>3</Pages>
  <Words>653</Words>
  <Characters>2235</Characters>
  <Application>Microsoft Macintosh Word</Application>
  <DocSecurity>0</DocSecurity>
  <Lines>93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 Jensfelt</dc:creator>
  <cp:keywords/>
  <dc:description/>
  <cp:lastModifiedBy>Patric Jensfelt</cp:lastModifiedBy>
  <cp:revision>3</cp:revision>
  <cp:lastPrinted>2014-10-10T23:21:00Z</cp:lastPrinted>
  <dcterms:created xsi:type="dcterms:W3CDTF">2014-10-10T23:22:00Z</dcterms:created>
  <dcterms:modified xsi:type="dcterms:W3CDTF">2014-10-10T23:23:00Z</dcterms:modified>
</cp:coreProperties>
</file>